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4F7ED7" w14:textId="77777777" w:rsidR="00402CE6" w:rsidRDefault="003A4A37">
      <w:r>
        <w:softHyphen/>
      </w:r>
    </w:p>
    <w:p w14:paraId="43C1C849" w14:textId="77777777" w:rsidR="003A4A37" w:rsidRDefault="003A4A37"/>
    <w:p w14:paraId="7C2D7713" w14:textId="77777777" w:rsidR="003A4A37" w:rsidRDefault="003A4A37"/>
    <w:p w14:paraId="773E1CF1" w14:textId="77777777" w:rsidR="003A4A37" w:rsidRDefault="003A4A37"/>
    <w:p w14:paraId="24E9524C" w14:textId="77777777" w:rsidR="003A4A37" w:rsidRDefault="003A4A37"/>
    <w:p w14:paraId="2606F41E" w14:textId="77777777" w:rsidR="003A4A37" w:rsidRDefault="003A4A37" w:rsidP="003C0855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3C0855">
        <w:rPr>
          <w:rFonts w:ascii="Arial" w:hAnsi="Arial" w:cs="Arial"/>
          <w:b/>
          <w:bCs/>
          <w:sz w:val="48"/>
          <w:szCs w:val="48"/>
        </w:rPr>
        <w:t>Menu Item ……………</w:t>
      </w:r>
      <w:r w:rsidR="003C0855">
        <w:rPr>
          <w:rFonts w:ascii="Arial" w:hAnsi="Arial" w:cs="Arial"/>
          <w:b/>
          <w:bCs/>
          <w:sz w:val="48"/>
          <w:szCs w:val="48"/>
        </w:rPr>
        <w:t>…….</w:t>
      </w:r>
      <w:r w:rsidRPr="003C0855">
        <w:rPr>
          <w:rFonts w:ascii="Arial" w:hAnsi="Arial" w:cs="Arial"/>
          <w:b/>
          <w:bCs/>
          <w:sz w:val="48"/>
          <w:szCs w:val="48"/>
        </w:rPr>
        <w:t>…$0.00</w:t>
      </w:r>
    </w:p>
    <w:p w14:paraId="73CFF9D0" w14:textId="77777777" w:rsidR="003C0855" w:rsidRPr="003C0855" w:rsidRDefault="003C0855" w:rsidP="003C0855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3C0855">
        <w:rPr>
          <w:rFonts w:ascii="Arial" w:hAnsi="Arial" w:cs="Arial"/>
          <w:b/>
          <w:bCs/>
          <w:sz w:val="48"/>
          <w:szCs w:val="48"/>
        </w:rPr>
        <w:t>Menu Item ……………</w:t>
      </w:r>
      <w:r>
        <w:rPr>
          <w:rFonts w:ascii="Arial" w:hAnsi="Arial" w:cs="Arial"/>
          <w:b/>
          <w:bCs/>
          <w:sz w:val="48"/>
          <w:szCs w:val="48"/>
        </w:rPr>
        <w:t>…….</w:t>
      </w:r>
      <w:r w:rsidRPr="003C0855">
        <w:rPr>
          <w:rFonts w:ascii="Arial" w:hAnsi="Arial" w:cs="Arial"/>
          <w:b/>
          <w:bCs/>
          <w:sz w:val="48"/>
          <w:szCs w:val="48"/>
        </w:rPr>
        <w:t>…$0.00</w:t>
      </w:r>
    </w:p>
    <w:p w14:paraId="0CAF9561" w14:textId="77777777" w:rsidR="003C0855" w:rsidRPr="003C0855" w:rsidRDefault="003C0855" w:rsidP="003C0855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3C0855">
        <w:rPr>
          <w:rFonts w:ascii="Arial" w:hAnsi="Arial" w:cs="Arial"/>
          <w:b/>
          <w:bCs/>
          <w:sz w:val="48"/>
          <w:szCs w:val="48"/>
        </w:rPr>
        <w:t>Menu Item ……………</w:t>
      </w:r>
      <w:r>
        <w:rPr>
          <w:rFonts w:ascii="Arial" w:hAnsi="Arial" w:cs="Arial"/>
          <w:b/>
          <w:bCs/>
          <w:sz w:val="48"/>
          <w:szCs w:val="48"/>
        </w:rPr>
        <w:t>…….</w:t>
      </w:r>
      <w:r w:rsidRPr="003C0855">
        <w:rPr>
          <w:rFonts w:ascii="Arial" w:hAnsi="Arial" w:cs="Arial"/>
          <w:b/>
          <w:bCs/>
          <w:sz w:val="48"/>
          <w:szCs w:val="48"/>
        </w:rPr>
        <w:t>…$0.00</w:t>
      </w:r>
    </w:p>
    <w:p w14:paraId="4702649B" w14:textId="77777777" w:rsidR="003C0855" w:rsidRPr="003C0855" w:rsidRDefault="003C0855" w:rsidP="003C0855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3C0855">
        <w:rPr>
          <w:rFonts w:ascii="Arial" w:hAnsi="Arial" w:cs="Arial"/>
          <w:b/>
          <w:bCs/>
          <w:sz w:val="48"/>
          <w:szCs w:val="48"/>
        </w:rPr>
        <w:t>Menu Item ……………</w:t>
      </w:r>
      <w:r>
        <w:rPr>
          <w:rFonts w:ascii="Arial" w:hAnsi="Arial" w:cs="Arial"/>
          <w:b/>
          <w:bCs/>
          <w:sz w:val="48"/>
          <w:szCs w:val="48"/>
        </w:rPr>
        <w:t>…….</w:t>
      </w:r>
      <w:r w:rsidRPr="003C0855">
        <w:rPr>
          <w:rFonts w:ascii="Arial" w:hAnsi="Arial" w:cs="Arial"/>
          <w:b/>
          <w:bCs/>
          <w:sz w:val="48"/>
          <w:szCs w:val="48"/>
        </w:rPr>
        <w:t>…$0.00</w:t>
      </w:r>
    </w:p>
    <w:p w14:paraId="41DA7B41" w14:textId="77777777" w:rsidR="003C0855" w:rsidRPr="003C0855" w:rsidRDefault="003C0855" w:rsidP="003C0855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3C0855">
        <w:rPr>
          <w:rFonts w:ascii="Arial" w:hAnsi="Arial" w:cs="Arial"/>
          <w:b/>
          <w:bCs/>
          <w:sz w:val="48"/>
          <w:szCs w:val="48"/>
        </w:rPr>
        <w:t>Menu Item ……………</w:t>
      </w:r>
      <w:r>
        <w:rPr>
          <w:rFonts w:ascii="Arial" w:hAnsi="Arial" w:cs="Arial"/>
          <w:b/>
          <w:bCs/>
          <w:sz w:val="48"/>
          <w:szCs w:val="48"/>
        </w:rPr>
        <w:t>…….</w:t>
      </w:r>
      <w:r w:rsidRPr="003C0855">
        <w:rPr>
          <w:rFonts w:ascii="Arial" w:hAnsi="Arial" w:cs="Arial"/>
          <w:b/>
          <w:bCs/>
          <w:sz w:val="48"/>
          <w:szCs w:val="48"/>
        </w:rPr>
        <w:t>…$0.00</w:t>
      </w:r>
    </w:p>
    <w:p w14:paraId="75B74A7F" w14:textId="77777777" w:rsidR="003C0855" w:rsidRPr="003C0855" w:rsidRDefault="003C0855" w:rsidP="003C0855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3C0855">
        <w:rPr>
          <w:rFonts w:ascii="Arial" w:hAnsi="Arial" w:cs="Arial"/>
          <w:b/>
          <w:bCs/>
          <w:sz w:val="48"/>
          <w:szCs w:val="48"/>
        </w:rPr>
        <w:t>Menu Item ……………</w:t>
      </w:r>
      <w:r>
        <w:rPr>
          <w:rFonts w:ascii="Arial" w:hAnsi="Arial" w:cs="Arial"/>
          <w:b/>
          <w:bCs/>
          <w:sz w:val="48"/>
          <w:szCs w:val="48"/>
        </w:rPr>
        <w:t>…….</w:t>
      </w:r>
      <w:r w:rsidRPr="003C0855">
        <w:rPr>
          <w:rFonts w:ascii="Arial" w:hAnsi="Arial" w:cs="Arial"/>
          <w:b/>
          <w:bCs/>
          <w:sz w:val="48"/>
          <w:szCs w:val="48"/>
        </w:rPr>
        <w:t>…$0.00</w:t>
      </w:r>
    </w:p>
    <w:p w14:paraId="13B1DAD5" w14:textId="77777777" w:rsidR="003C0855" w:rsidRPr="003C0855" w:rsidRDefault="003C0855" w:rsidP="003C0855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3C0855">
        <w:rPr>
          <w:rFonts w:ascii="Arial" w:hAnsi="Arial" w:cs="Arial"/>
          <w:b/>
          <w:bCs/>
          <w:sz w:val="48"/>
          <w:szCs w:val="48"/>
        </w:rPr>
        <w:t>Menu Item ……………</w:t>
      </w:r>
      <w:r>
        <w:rPr>
          <w:rFonts w:ascii="Arial" w:hAnsi="Arial" w:cs="Arial"/>
          <w:b/>
          <w:bCs/>
          <w:sz w:val="48"/>
          <w:szCs w:val="48"/>
        </w:rPr>
        <w:t>…….</w:t>
      </w:r>
      <w:r w:rsidRPr="003C0855">
        <w:rPr>
          <w:rFonts w:ascii="Arial" w:hAnsi="Arial" w:cs="Arial"/>
          <w:b/>
          <w:bCs/>
          <w:sz w:val="48"/>
          <w:szCs w:val="48"/>
        </w:rPr>
        <w:t>…$0.00</w:t>
      </w:r>
    </w:p>
    <w:p w14:paraId="2924D80D" w14:textId="77777777" w:rsidR="003C0855" w:rsidRPr="003C0855" w:rsidRDefault="003C0855" w:rsidP="003C0855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3C0855">
        <w:rPr>
          <w:rFonts w:ascii="Arial" w:hAnsi="Arial" w:cs="Arial"/>
          <w:b/>
          <w:bCs/>
          <w:sz w:val="48"/>
          <w:szCs w:val="48"/>
        </w:rPr>
        <w:t>Menu Item ……………</w:t>
      </w:r>
      <w:r>
        <w:rPr>
          <w:rFonts w:ascii="Arial" w:hAnsi="Arial" w:cs="Arial"/>
          <w:b/>
          <w:bCs/>
          <w:sz w:val="48"/>
          <w:szCs w:val="48"/>
        </w:rPr>
        <w:t>…….</w:t>
      </w:r>
      <w:r w:rsidRPr="003C0855">
        <w:rPr>
          <w:rFonts w:ascii="Arial" w:hAnsi="Arial" w:cs="Arial"/>
          <w:b/>
          <w:bCs/>
          <w:sz w:val="48"/>
          <w:szCs w:val="48"/>
        </w:rPr>
        <w:t>…$0.00</w:t>
      </w:r>
    </w:p>
    <w:p w14:paraId="058126D2" w14:textId="77777777" w:rsidR="003C0855" w:rsidRPr="003C0855" w:rsidRDefault="003C0855" w:rsidP="003C0855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3C0855">
        <w:rPr>
          <w:rFonts w:ascii="Arial" w:hAnsi="Arial" w:cs="Arial"/>
          <w:b/>
          <w:bCs/>
          <w:sz w:val="48"/>
          <w:szCs w:val="48"/>
        </w:rPr>
        <w:t>Menu Item ……………</w:t>
      </w:r>
      <w:r>
        <w:rPr>
          <w:rFonts w:ascii="Arial" w:hAnsi="Arial" w:cs="Arial"/>
          <w:b/>
          <w:bCs/>
          <w:sz w:val="48"/>
          <w:szCs w:val="48"/>
        </w:rPr>
        <w:t>…….</w:t>
      </w:r>
      <w:r w:rsidRPr="003C0855">
        <w:rPr>
          <w:rFonts w:ascii="Arial" w:hAnsi="Arial" w:cs="Arial"/>
          <w:b/>
          <w:bCs/>
          <w:sz w:val="48"/>
          <w:szCs w:val="48"/>
        </w:rPr>
        <w:t>…$0.00</w:t>
      </w:r>
    </w:p>
    <w:p w14:paraId="46BAED54" w14:textId="77777777" w:rsidR="003C0855" w:rsidRPr="003C0855" w:rsidRDefault="003C0855" w:rsidP="003C0855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3C0855">
        <w:rPr>
          <w:rFonts w:ascii="Arial" w:hAnsi="Arial" w:cs="Arial"/>
          <w:b/>
          <w:bCs/>
          <w:sz w:val="48"/>
          <w:szCs w:val="48"/>
        </w:rPr>
        <w:t>Menu Item ……………</w:t>
      </w:r>
      <w:r>
        <w:rPr>
          <w:rFonts w:ascii="Arial" w:hAnsi="Arial" w:cs="Arial"/>
          <w:b/>
          <w:bCs/>
          <w:sz w:val="48"/>
          <w:szCs w:val="48"/>
        </w:rPr>
        <w:t>…….</w:t>
      </w:r>
      <w:r w:rsidRPr="003C0855">
        <w:rPr>
          <w:rFonts w:ascii="Arial" w:hAnsi="Arial" w:cs="Arial"/>
          <w:b/>
          <w:bCs/>
          <w:sz w:val="48"/>
          <w:szCs w:val="48"/>
        </w:rPr>
        <w:t>…$0.00</w:t>
      </w:r>
    </w:p>
    <w:p w14:paraId="0C2F7B59" w14:textId="77777777" w:rsidR="003C0855" w:rsidRPr="003C0855" w:rsidRDefault="003C0855" w:rsidP="003C0855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3C0855">
        <w:rPr>
          <w:rFonts w:ascii="Arial" w:hAnsi="Arial" w:cs="Arial"/>
          <w:b/>
          <w:bCs/>
          <w:sz w:val="48"/>
          <w:szCs w:val="48"/>
        </w:rPr>
        <w:t>Menu Item ……………</w:t>
      </w:r>
      <w:r>
        <w:rPr>
          <w:rFonts w:ascii="Arial" w:hAnsi="Arial" w:cs="Arial"/>
          <w:b/>
          <w:bCs/>
          <w:sz w:val="48"/>
          <w:szCs w:val="48"/>
        </w:rPr>
        <w:t>…….</w:t>
      </w:r>
      <w:r w:rsidRPr="003C0855">
        <w:rPr>
          <w:rFonts w:ascii="Arial" w:hAnsi="Arial" w:cs="Arial"/>
          <w:b/>
          <w:bCs/>
          <w:sz w:val="48"/>
          <w:szCs w:val="48"/>
        </w:rPr>
        <w:t>…$0.00</w:t>
      </w:r>
    </w:p>
    <w:p w14:paraId="149BB1EB" w14:textId="77777777" w:rsidR="003C0855" w:rsidRPr="003C0855" w:rsidRDefault="003C0855" w:rsidP="003C0855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3C0855">
        <w:rPr>
          <w:rFonts w:ascii="Arial" w:hAnsi="Arial" w:cs="Arial"/>
          <w:b/>
          <w:bCs/>
          <w:sz w:val="48"/>
          <w:szCs w:val="48"/>
        </w:rPr>
        <w:t>Menu Item ……………</w:t>
      </w:r>
      <w:r>
        <w:rPr>
          <w:rFonts w:ascii="Arial" w:hAnsi="Arial" w:cs="Arial"/>
          <w:b/>
          <w:bCs/>
          <w:sz w:val="48"/>
          <w:szCs w:val="48"/>
        </w:rPr>
        <w:t>…….</w:t>
      </w:r>
      <w:r w:rsidRPr="003C0855">
        <w:rPr>
          <w:rFonts w:ascii="Arial" w:hAnsi="Arial" w:cs="Arial"/>
          <w:b/>
          <w:bCs/>
          <w:sz w:val="48"/>
          <w:szCs w:val="48"/>
        </w:rPr>
        <w:t>…$0.00</w:t>
      </w:r>
    </w:p>
    <w:p w14:paraId="34053AC5" w14:textId="77777777" w:rsidR="003C0855" w:rsidRPr="003C0855" w:rsidRDefault="003C0855" w:rsidP="003C0855">
      <w:pPr>
        <w:jc w:val="center"/>
        <w:rPr>
          <w:rFonts w:ascii="Arial" w:hAnsi="Arial" w:cs="Arial"/>
          <w:b/>
          <w:bCs/>
          <w:sz w:val="48"/>
          <w:szCs w:val="48"/>
        </w:rPr>
      </w:pPr>
    </w:p>
    <w:p w14:paraId="3CC9BCFD" w14:textId="77777777" w:rsidR="003A4A37" w:rsidRDefault="003A4A37" w:rsidP="004100D6"/>
    <w:sectPr w:rsidR="003A4A37" w:rsidSect="004503C5">
      <w:headerReference w:type="even" r:id="rId7"/>
      <w:headerReference w:type="default" r:id="rId8"/>
      <w:headerReference w:type="first" r:id="rId9"/>
      <w:pgSz w:w="12240" w:h="15840"/>
      <w:pgMar w:top="1440" w:right="1080" w:bottom="1440" w:left="108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66DE24" w14:textId="77777777" w:rsidR="002B3EEA" w:rsidRDefault="002B3EEA" w:rsidP="003A4A37">
      <w:pPr>
        <w:spacing w:after="0" w:line="240" w:lineRule="auto"/>
      </w:pPr>
      <w:r>
        <w:separator/>
      </w:r>
    </w:p>
  </w:endnote>
  <w:endnote w:type="continuationSeparator" w:id="0">
    <w:p w14:paraId="5FCF29A9" w14:textId="77777777" w:rsidR="002B3EEA" w:rsidRDefault="002B3EEA" w:rsidP="003A4A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DF90E8" w14:textId="77777777" w:rsidR="002B3EEA" w:rsidRDefault="002B3EEA" w:rsidP="003A4A37">
      <w:pPr>
        <w:spacing w:after="0" w:line="240" w:lineRule="auto"/>
      </w:pPr>
      <w:r>
        <w:separator/>
      </w:r>
    </w:p>
  </w:footnote>
  <w:footnote w:type="continuationSeparator" w:id="0">
    <w:p w14:paraId="0E181B64" w14:textId="77777777" w:rsidR="002B3EEA" w:rsidRDefault="002B3EEA" w:rsidP="003A4A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8DAE5D" w14:textId="659DBBAF" w:rsidR="003A4A37" w:rsidRDefault="002B3EEA">
    <w:pPr>
      <w:pStyle w:val="Header"/>
    </w:pPr>
    <w:r>
      <w:rPr>
        <w:noProof/>
      </w:rPr>
      <w:pict w14:anchorId="6F3615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7338342" o:spid="_x0000_s1026" type="#_x0000_t75" alt="" style="position:absolute;margin-left:0;margin-top:0;width:599.45pt;height:775.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nuTemplates_v3-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E35C7" w14:textId="23F6957C" w:rsidR="003A4A37" w:rsidRPr="004503C5" w:rsidRDefault="004503C5" w:rsidP="004503C5">
    <w:pPr>
      <w:pStyle w:val="Header"/>
      <w:ind w:left="-990" w:right="-1080"/>
      <w:jc w:val="cent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45D17BE1" wp14:editId="1CD6FEC8">
          <wp:simplePos x="0" y="0"/>
          <wp:positionH relativeFrom="column">
            <wp:posOffset>-491067</wp:posOffset>
          </wp:positionH>
          <wp:positionV relativeFrom="paragraph">
            <wp:posOffset>3387</wp:posOffset>
          </wp:positionV>
          <wp:extent cx="7432531" cy="9618133"/>
          <wp:effectExtent l="0" t="0" r="0" b="0"/>
          <wp:wrapNone/>
          <wp:docPr id="117395618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73956186" name="Picture 11739561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32531" cy="96181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E43342" w14:textId="25BEB6FB" w:rsidR="003A4A37" w:rsidRDefault="002B3EEA">
    <w:pPr>
      <w:pStyle w:val="Header"/>
    </w:pPr>
    <w:r>
      <w:rPr>
        <w:noProof/>
      </w:rPr>
      <w:pict w14:anchorId="207E88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7338341" o:spid="_x0000_s1025" type="#_x0000_t75" alt="" style="position:absolute;margin-left:0;margin-top:0;width:599.45pt;height:775.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nuTemplates_v3-0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attachedTemplate r:id="rId1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855"/>
    <w:rsid w:val="002323FF"/>
    <w:rsid w:val="00270E39"/>
    <w:rsid w:val="002B3EEA"/>
    <w:rsid w:val="002F0EAA"/>
    <w:rsid w:val="002F5B63"/>
    <w:rsid w:val="003504D2"/>
    <w:rsid w:val="003A4A37"/>
    <w:rsid w:val="003B142D"/>
    <w:rsid w:val="003C0855"/>
    <w:rsid w:val="00402CE6"/>
    <w:rsid w:val="004100D6"/>
    <w:rsid w:val="0043414F"/>
    <w:rsid w:val="004503C5"/>
    <w:rsid w:val="00943F3C"/>
    <w:rsid w:val="00983D38"/>
    <w:rsid w:val="009C09F7"/>
    <w:rsid w:val="009D6174"/>
    <w:rsid w:val="009E1835"/>
    <w:rsid w:val="00BA1241"/>
    <w:rsid w:val="00BC2A67"/>
    <w:rsid w:val="00BD3281"/>
    <w:rsid w:val="00C2119A"/>
    <w:rsid w:val="00CA7991"/>
    <w:rsid w:val="00DA63AE"/>
    <w:rsid w:val="00E10AD5"/>
    <w:rsid w:val="00E34384"/>
    <w:rsid w:val="00ED093B"/>
    <w:rsid w:val="00F03532"/>
    <w:rsid w:val="00F74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E52361"/>
  <w15:chartTrackingRefBased/>
  <w15:docId w15:val="{09D06608-8481-6646-B601-BF9238D481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3D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4A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4A37"/>
  </w:style>
  <w:style w:type="paragraph" w:styleId="Footer">
    <w:name w:val="footer"/>
    <w:basedOn w:val="Normal"/>
    <w:link w:val="FooterChar"/>
    <w:uiPriority w:val="99"/>
    <w:unhideWhenUsed/>
    <w:rsid w:val="003A4A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4A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cropper/Desktop/New%20Brand%20/Concessions%20Guide%20/Menu%20Templates%20/Menu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CA681DA-4DE1-8B4B-B1C1-DB122F3657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MenuTemplate.dotx</Template>
  <TotalTime>6</TotalTime>
  <Pages>1</Pages>
  <Words>45</Words>
  <Characters>263</Characters>
  <Application>Microsoft Office Word</Application>
  <DocSecurity>0</DocSecurity>
  <Lines>2</Lines>
  <Paragraphs>1</Paragraphs>
  <ScaleCrop>false</ScaleCrop>
  <Company/>
  <LinksUpToDate>false</LinksUpToDate>
  <CharactersWithSpaces>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Kevin Fountain</cp:lastModifiedBy>
  <cp:revision>4</cp:revision>
  <dcterms:created xsi:type="dcterms:W3CDTF">2025-01-15T21:44:00Z</dcterms:created>
  <dcterms:modified xsi:type="dcterms:W3CDTF">2025-01-15T21:58:00Z</dcterms:modified>
</cp:coreProperties>
</file>